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44B" w:rsidRDefault="009F6D83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0320" behindDoc="0" locked="0" layoutInCell="1" allowOverlap="1">
            <wp:simplePos x="0" y="0"/>
            <wp:positionH relativeFrom="column">
              <wp:posOffset>5348102</wp:posOffset>
            </wp:positionH>
            <wp:positionV relativeFrom="page">
              <wp:posOffset>5213268</wp:posOffset>
            </wp:positionV>
            <wp:extent cx="1650291" cy="1816924"/>
            <wp:effectExtent l="19050" t="0" r="7059" b="0"/>
            <wp:wrapNone/>
            <wp:docPr id="10" name="Picture 10" descr="RE99907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99907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81910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1344" behindDoc="0" locked="0" layoutInCell="1" allowOverlap="1">
            <wp:simplePos x="0" y="0"/>
            <wp:positionH relativeFrom="column">
              <wp:posOffset>3661806</wp:posOffset>
            </wp:positionH>
            <wp:positionV relativeFrom="page">
              <wp:posOffset>5213269</wp:posOffset>
            </wp:positionV>
            <wp:extent cx="1675319" cy="1816924"/>
            <wp:effectExtent l="19050" t="0" r="1081" b="0"/>
            <wp:wrapNone/>
            <wp:docPr id="11" name="Picture 11" descr="RE99907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99907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81671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1999260</wp:posOffset>
            </wp:positionH>
            <wp:positionV relativeFrom="page">
              <wp:posOffset>5213269</wp:posOffset>
            </wp:positionV>
            <wp:extent cx="1647751" cy="1814832"/>
            <wp:effectExtent l="19050" t="0" r="0" b="0"/>
            <wp:wrapNone/>
            <wp:docPr id="26" name="Picture 26" descr="RE9990701-IM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81701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43033">
        <w:rPr>
          <w:noProof/>
          <w:color w:val="auto"/>
          <w:kern w:val="0"/>
          <w:sz w:val="24"/>
          <w:szCs w:val="24"/>
        </w:rPr>
        <w:pict>
          <v:group id="_x0000_s1193" style="position:absolute;margin-left:7.2pt;margin-top:.45pt;width:616.8pt;height:746.55pt;z-index:251639295;mso-position-horizontal-relative:text;mso-position-vertical-relative:text" coordorigin="362,369" coordsize="12336,14931">
            <v:rect id="_x0000_s1027" style="position:absolute;left:362;top:369;width:2050;height:11520;mso-wrap-distance-left:2.88pt;mso-wrap-distance-top:2.88pt;mso-wrap-distance-right:2.88pt;mso-wrap-distance-bottom:2.88pt;mso-position-vertical-relative:page" o:regroupid="1" fillcolor="#a49481 [rgb(164,148,129) ink(1,255)]" stroked="f" strokecolor="#212120" insetpen="t" o:cliptowrap="t">
              <v:fill color2="#212120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  <v:textbox inset="2.88pt,2.88pt,2.88pt,2.88pt"/>
            </v:rect>
            <v:rect id="_x0000_s1028" style="position:absolute;left:10224;top:369;width:1657;height:972;mso-wrap-distance-left:2.88pt;mso-wrap-distance-top:2.88pt;mso-wrap-distance-right:2.88pt;mso-wrap-distance-bottom:2.88pt;mso-position-vertical-relative:page" o:regroupid="1" fillcolor="#8f2e28 [rgb(143,46,40) cmyk(1.96,100,100,28.2)]" stroked="f" strokecolor="#212120" insetpen="t" o:cliptowrap="t">
              <v:fill color2="#e94e41 [rgb(233,78,65) cmyk(0,85.1,7.84,0)]" rotate="t" angle="-90" type="gradient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0439;top:386;width:1079;height:655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29;mso-column-margin:5.76pt" inset="2.88pt,2.88pt,2.88pt,2.88pt">
                <w:txbxContent>
                  <w:p w:rsidR="00007736" w:rsidRDefault="00007736" w:rsidP="00007736">
                    <w:pPr>
                      <w:widowControl w:val="0"/>
                      <w:spacing w:line="380" w:lineRule="exact"/>
                      <w:rPr>
                        <w:rFonts w:ascii="Arial" w:hAnsi="Arial" w:cs="Arial"/>
                        <w:color w:val="FFFFFE"/>
                        <w:w w:val="80"/>
                        <w:sz w:val="34"/>
                        <w:szCs w:val="34"/>
                      </w:rPr>
                    </w:pPr>
                    <w:r>
                      <w:rPr>
                        <w:rFonts w:ascii="Arial" w:hAnsi="Arial" w:cs="Arial"/>
                        <w:color w:val="FFFFFE"/>
                        <w:w w:val="80"/>
                        <w:sz w:val="34"/>
                        <w:szCs w:val="34"/>
                      </w:rPr>
                      <w:t>For</w:t>
                    </w:r>
                  </w:p>
                </w:txbxContent>
              </v:textbox>
            </v:shape>
            <v:shape id="_x0000_s1030" type="#_x0000_t202" style="position:absolute;left:10439;top:728;width:1212;height:602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30;mso-column-margin:5.76pt" inset="2.88pt,2.88pt,2.88pt,2.88pt">
                <w:txbxContent>
                  <w:p w:rsidR="00007736" w:rsidRDefault="00007736" w:rsidP="00007736">
                    <w:pPr>
                      <w:widowControl w:val="0"/>
                      <w:spacing w:line="540" w:lineRule="exact"/>
                      <w:rPr>
                        <w:rFonts w:ascii="Arial" w:hAnsi="Arial" w:cs="Arial"/>
                        <w:b/>
                        <w:bCs/>
                        <w:color w:val="FFFFFE"/>
                        <w:w w:val="80"/>
                        <w:sz w:val="50"/>
                        <w:szCs w:val="5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E"/>
                        <w:w w:val="80"/>
                        <w:sz w:val="50"/>
                        <w:szCs w:val="50"/>
                      </w:rPr>
                      <w:t>SALE</w:t>
                    </w:r>
                  </w:p>
                </w:txbxContent>
              </v:textbox>
            </v:shape>
            <v:shape id="_x0000_s1031" type="#_x0000_t202" style="position:absolute;left:2737;top:1657;width:8951;height:1515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31;mso-column-margin:5.76pt" inset="2.88pt,2.88pt,2.88pt,2.88pt">
                <w:txbxContent>
                  <w:p w:rsidR="00B15306" w:rsidRPr="00E044C3" w:rsidRDefault="00E044C3" w:rsidP="00C669E7">
                    <w:pPr>
                      <w:jc w:val="center"/>
                      <w:rPr>
                        <w:color w:val="auto"/>
                      </w:rPr>
                    </w:pPr>
                    <w:r w:rsidRPr="00E044C3">
                      <w:rPr>
                        <w:rFonts w:ascii="Arial" w:hAnsi="Arial" w:cs="Arial"/>
                        <w:b/>
                        <w:i/>
                        <w:iCs/>
                        <w:color w:val="auto"/>
                        <w:w w:val="80"/>
                        <w:sz w:val="56"/>
                        <w:szCs w:val="56"/>
                      </w:rPr>
                      <w:t>Beautiful Brick Home!</w:t>
                    </w:r>
                  </w:p>
                </w:txbxContent>
              </v:textbox>
            </v:shape>
            <v:shape id="_x0000_s1032" type="#_x0000_t202" style="position:absolute;left:667;top:1149;width:2070;height:669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32;mso-column-margin:5.76pt" inset="2.88pt,2.88pt,2.88pt,2.88pt">
                <w:txbxContent>
                  <w:p w:rsidR="00007736" w:rsidRDefault="001D1097" w:rsidP="00007736">
                    <w:pPr>
                      <w:widowControl w:val="0"/>
                      <w:spacing w:line="500" w:lineRule="exact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E5DECE"/>
                        <w:w w:val="80"/>
                        <w:sz w:val="46"/>
                        <w:szCs w:val="4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E5DECE"/>
                        <w:w w:val="80"/>
                        <w:sz w:val="46"/>
                        <w:szCs w:val="46"/>
                      </w:rPr>
                      <w:t>$</w:t>
                    </w:r>
                    <w:r w:rsidR="009F6D83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E5DECE"/>
                        <w:w w:val="80"/>
                        <w:sz w:val="46"/>
                        <w:szCs w:val="46"/>
                      </w:rPr>
                      <w:t>115</w:t>
                    </w:r>
                    <w:r w:rsidR="00F36B11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E5DECE"/>
                        <w:w w:val="80"/>
                        <w:sz w:val="46"/>
                        <w:szCs w:val="46"/>
                      </w:rPr>
                      <w:t>,0</w:t>
                    </w:r>
                    <w:r w:rsidR="00007736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E5DECE"/>
                        <w:w w:val="80"/>
                        <w:sz w:val="46"/>
                        <w:szCs w:val="46"/>
                      </w:rPr>
                      <w:t>00</w:t>
                    </w:r>
                  </w:p>
                </w:txbxContent>
              </v:textbox>
            </v:shape>
            <v:shape id="_x0000_s1033" type="#_x0000_t202" style="position:absolute;left:550;top:14769;width:11340;height:531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  <v:textbox style="mso-next-textbox:#_x0000_s1033;mso-column-margin:5.76pt" inset="2.88pt,2.88pt,2.88pt,2.88pt">
                <w:txbxContent>
                  <w:p w:rsidR="00007736" w:rsidRDefault="00007736" w:rsidP="00007736">
                    <w:pPr>
                      <w:widowControl w:val="0"/>
                      <w:spacing w:line="300" w:lineRule="exac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sz w:val="22"/>
                        <w:szCs w:val="22"/>
                      </w:rPr>
                      <w:t xml:space="preserve">Please call to arrange a private viewing   </w:t>
                    </w:r>
                    <w:r w:rsidR="00174B85">
                      <w:rPr>
                        <w:rFonts w:ascii="Arial" w:hAnsi="Arial" w:cs="Arial"/>
                        <w:i/>
                        <w:iCs/>
                        <w:sz w:val="22"/>
                        <w:szCs w:val="22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i/>
                        <w:iCs/>
                        <w:sz w:val="22"/>
                        <w:szCs w:val="22"/>
                      </w:rPr>
                      <w:t xml:space="preserve"> </w:t>
                    </w:r>
                    <w:r w:rsidR="00D43E41">
                      <w:t xml:space="preserve">Bee Stuart, Broker/Owner          </w:t>
                    </w:r>
                    <w:r w:rsidR="00D43E41">
                      <w:rPr>
                        <w:b/>
                        <w:bCs/>
                        <w:color w:val="BE783B"/>
                        <w:sz w:val="26"/>
                        <w:szCs w:val="26"/>
                      </w:rPr>
                      <w:t xml:space="preserve">540-529-6389    </w:t>
                    </w:r>
                    <w:proofErr w:type="spellStart"/>
                    <w:r w:rsidR="00174B85">
                      <w:t>www.</w:t>
                    </w:r>
                    <w:r w:rsidR="00D43E41">
                      <w:t>lebanonvarealestate.com</w:t>
                    </w:r>
                    <w:proofErr w:type="spellEnd"/>
                  </w:p>
                </w:txbxContent>
              </v:textbox>
            </v:shape>
            <v:rect id="_x0000_s1037" style="position:absolute;left:362;top:11526;width:3219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rect id="_x0000_s1038" style="position:absolute;left:362;top:11162;width:3219;height:364;mso-wrap-distance-left:2.88pt;mso-wrap-distance-top:2.88pt;mso-wrap-distance-right:2.88pt;mso-wrap-distance-bottom:2.88pt;mso-position-vertical-relative:page" o:regroupid="1" fillcolor="#9bbb59 [3206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4e6128 [1606]" opacity=".5" offset="1pt" offset2="-1pt"/>
              <v:textbox inset="2.88pt,2.88pt,2.88pt,2.88pt"/>
            </v:rect>
            <v:line id="_x0000_s1039" style="position:absolute;mso-wrap-distance-left:2.88pt;mso-wrap-distance-top:2.88pt;mso-wrap-distance-right:2.88pt;mso-wrap-distance-bottom:2.88pt;mso-position-vertical-relative:page" from="362,11526" to="3581,11526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40" style="position:absolute;left:362;top:10799;width:3219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line id="_x0000_s1041" style="position:absolute;mso-wrap-distance-left:2.88pt;mso-wrap-distance-top:2.88pt;mso-wrap-distance-right:2.88pt;mso-wrap-distance-bottom:2.88pt;mso-position-vertical-relative:page" from="362,11162" to="3581,11162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42" style="position:absolute;left:362;top:10436;width:3219;height:363;mso-wrap-distance-left:2.88pt;mso-wrap-distance-top:2.88pt;mso-wrap-distance-right:2.88pt;mso-wrap-distance-bottom:2.88pt;mso-position-vertical-relative:page" o:regroupid="1" fillcolor="#9bbb59 [3206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4e6128 [1606]" opacity=".5" offset="1pt" offset2="-1pt"/>
              <v:textbox inset="2.88pt,2.88pt,2.88pt,2.88pt"/>
            </v:rect>
            <v:line id="_x0000_s1043" style="position:absolute;mso-wrap-distance-left:2.88pt;mso-wrap-distance-top:2.88pt;mso-wrap-distance-right:2.88pt;mso-wrap-distance-bottom:2.88pt;mso-position-vertical-relative:page" from="362,10799" to="3581,10799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44" style="position:absolute;left:362;top:10073;width:3219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line id="_x0000_s1045" style="position:absolute;mso-wrap-distance-left:2.88pt;mso-wrap-distance-top:2.88pt;mso-wrap-distance-right:2.88pt;mso-wrap-distance-bottom:2.88pt;mso-position-vertical-relative:page" from="362,10436" to="3581,10436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46" style="position:absolute;left:362;top:9710;width:3219;height:363;mso-wrap-distance-left:2.88pt;mso-wrap-distance-top:2.88pt;mso-wrap-distance-right:2.88pt;mso-wrap-distance-bottom:2.88pt;mso-position-vertical-relative:page" o:regroupid="1" fillcolor="#9bbb59 [3206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4e6128 [1606]" opacity=".5" offset="1pt" offset2="-1pt"/>
              <v:textbox inset="2.88pt,2.88pt,2.88pt,2.88pt"/>
            </v:rect>
            <v:line id="_x0000_s1047" style="position:absolute;mso-wrap-distance-left:2.88pt;mso-wrap-distance-top:2.88pt;mso-wrap-distance-right:2.88pt;mso-wrap-distance-bottom:2.88pt;mso-position-vertical-relative:page" from="362,10073" to="3581,10073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48" style="position:absolute;left:362;top:9348;width:3219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line id="_x0000_s1049" style="position:absolute;mso-wrap-distance-left:2.88pt;mso-wrap-distance-top:2.88pt;mso-wrap-distance-right:2.88pt;mso-wrap-distance-bottom:2.88pt;mso-position-vertical-relative:page" from="362,9710" to="3581,9710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line id="_x0000_s1051" style="position:absolute;mso-wrap-distance-left:2.88pt;mso-wrap-distance-top:2.88pt;mso-wrap-distance-right:2.88pt;mso-wrap-distance-bottom:2.88pt;mso-position-vertical-relative:page" from="8663,9348" to="8663,11889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line id="_x0000_s1052" style="position:absolute;mso-wrap-distance-left:2.88pt;mso-wrap-distance-top:2.88pt;mso-wrap-distance-right:2.88pt;mso-wrap-distance-bottom:2.88pt;mso-position-vertical-relative:page" from="3581,369" to="11708,369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line id="_x0000_s1053" style="position:absolute;mso-wrap-distance-left:2.88pt;mso-wrap-distance-top:2.88pt;mso-wrap-distance-right:2.88pt;mso-wrap-distance-bottom:2.88pt;mso-position-vertical-relative:page" from="6122,9348" to="6122,11889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54" style="position:absolute;left:3512;top:11526;width:8369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rect id="_x0000_s1055" style="position:absolute;left:3512;top:11162;width:8369;height:364;mso-wrap-distance-left:2.88pt;mso-wrap-distance-top:2.88pt;mso-wrap-distance-right:2.88pt;mso-wrap-distance-bottom:2.88pt;mso-position-vertical-relative:page" o:regroupid="1" fillcolor="#9bbb59 [3206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4e6128 [1606]" opacity=".5" offset="1pt" offset2="-1pt"/>
              <v:textbox inset="2.88pt,2.88pt,2.88pt,2.88pt"/>
            </v:rect>
            <v:line id="_x0000_s1056" style="position:absolute;mso-wrap-distance-left:2.88pt;mso-wrap-distance-top:2.88pt;mso-wrap-distance-right:2.88pt;mso-wrap-distance-bottom:2.88pt;mso-position-vertical-relative:page" from="11204,11526" to="11881,11526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57" style="position:absolute;left:11204;top:10799;width:677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line id="_x0000_s1058" style="position:absolute;mso-wrap-distance-left:2.88pt;mso-wrap-distance-top:2.88pt;mso-wrap-distance-right:2.88pt;mso-wrap-distance-bottom:2.88pt;mso-position-vertical-relative:page" from="11204,11162" to="11881,11162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59" style="position:absolute;left:11204;top:10436;width:677;height:363;mso-wrap-distance-left:2.88pt;mso-wrap-distance-top:2.88pt;mso-wrap-distance-right:2.88pt;mso-wrap-distance-bottom:2.88pt;mso-position-vertical-relative:page" o:regroupid="1" fillcolor="#9bbb59 [3206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4e6128 [1606]" opacity=".5" offset="1pt" offset2="-1pt"/>
              <v:textbox inset="2.88pt,2.88pt,2.88pt,2.88pt"/>
            </v:rect>
            <v:line id="_x0000_s1060" style="position:absolute;mso-wrap-distance-left:2.88pt;mso-wrap-distance-top:2.88pt;mso-wrap-distance-right:2.88pt;mso-wrap-distance-bottom:2.88pt;mso-position-vertical-relative:page" from="11204,10799" to="11881,10799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61" style="position:absolute;left:11204;top:10073;width:677;height:363;mso-wrap-distance-left:2.88pt;mso-wrap-distance-top:2.88pt;mso-wrap-distance-right:2.88pt;mso-wrap-distance-bottom:2.88pt;mso-position-vertical-relative:page" o:regroupid="1" fillcolor="#4bacc6 [3208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05867 [1608]" opacity=".5" offset="1pt" offset2="-1pt"/>
              <v:textbox inset="2.88pt,2.88pt,2.88pt,2.88pt"/>
            </v:rect>
            <v:line id="_x0000_s1062" style="position:absolute;mso-wrap-distance-left:2.88pt;mso-wrap-distance-top:2.88pt;mso-wrap-distance-right:2.88pt;mso-wrap-distance-bottom:2.88pt;mso-position-vertical-relative:page" from="11204,10436" to="11881,10436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63" style="position:absolute;left:11204;top:9710;width:677;height:363;mso-wrap-distance-left:2.88pt;mso-wrap-distance-top:2.88pt;mso-wrap-distance-right:2.88pt;mso-wrap-distance-bottom:2.88pt;mso-position-vertical-relative:page" o:regroupid="1" fillcolor="#9bbb59 [3206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4e6128 [1606]" opacity=".5" offset="1pt" offset2="-1pt"/>
              <v:textbox inset="2.88pt,2.88pt,2.88pt,2.88pt"/>
            </v:rect>
            <v:line id="_x0000_s1064" style="position:absolute;mso-wrap-distance-left:2.88pt;mso-wrap-distance-top:2.88pt;mso-wrap-distance-right:2.88pt;mso-wrap-distance-bottom:2.88pt;mso-position-vertical-relative:page" from="11204,10073" to="11881,10073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rect id="_x0000_s1065" style="position:absolute;left:11204;top:9348;width:677;height:363;mso-wrap-distance-left:2.88pt;mso-wrap-distance-top:2.88pt;mso-wrap-distance-right:2.88pt;mso-wrap-distance-bottom:2.88pt;mso-position-vertical-relative:page" o:regroupid="1" fillcolor="#4f81bd [3204]" strokecolor="#f2f2f2 [3041]" strokeweight="3pt" insetpen="t" o:cliptowrap="t"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on="t" type="perspective" color="#243f60 [1604]" opacity=".5" offset="1pt" offset2="-1pt"/>
              <v:textbox inset="2.88pt,2.88pt,2.88pt,2.88pt"/>
            </v:rect>
            <v:line id="_x0000_s1066" style="position:absolute;mso-wrap-distance-left:2.88pt;mso-wrap-distance-top:2.88pt;mso-wrap-distance-right:2.88pt;mso-wrap-distance-bottom:2.88pt;mso-position-vertical-relative:page" from="11204,9710" to="11881,9710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line id="_x0000_s1067" style="position:absolute;mso-wrap-distance-left:2.88pt;mso-wrap-distance-top:2.88pt;mso-wrap-distance-right:2.88pt;mso-wrap-distance-bottom:2.88pt;mso-position-vertical-relative:page" from="1179,8098" to="12698,8098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line id="_x0000_s1068" style="position:absolute;mso-wrap-distance-left:2.88pt;mso-wrap-distance-top:2.88pt;mso-wrap-distance-right:2.88pt;mso-wrap-distance-bottom:2.88pt;mso-position-vertical-relative:page" from="6122,11889" to="11204,11889" o:regroupid="1" fillcolor="#fffffe [rgb(255,255,254) cmyk(0,0,0,0)]" strokecolor="#fffffe" strokeweight="1pt" o:cliptowrap="t">
              <v:fill color2="#fffffe [rgb(255,255,254) cmyk(0,0,0,0)]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</v:line>
            <v:shape id="_x0000_s1069" type="#_x0000_t202" style="position:absolute;left:1179;top:12909;width:9799;height:1491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69;mso-column-margin:5.76pt" inset="2.88pt,2.88pt,2.88pt,2.88pt">
                <w:txbxContent>
                  <w:p w:rsidR="00007736" w:rsidRDefault="00007736" w:rsidP="00007736">
                    <w:pPr>
                      <w:widowControl w:val="0"/>
                      <w:spacing w:line="220" w:lineRule="exac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70" type="#_x0000_t202" style="position:absolute;left:1179;top:12349;width:1035;height:1952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70;mso-column-margin:5.76pt" inset="2.88pt,2.88pt,2.88pt,2.88pt">
                <w:txbxContent>
                  <w:p w:rsidR="00007736" w:rsidRDefault="00007736" w:rsidP="00007736">
                    <w:pPr>
                      <w:widowControl w:val="0"/>
                      <w:spacing w:line="220" w:lineRule="exact"/>
                      <w:jc w:val="center"/>
                      <w:rPr>
                        <w:rFonts w:ascii="Arial" w:hAnsi="Arial" w:cs="Arial"/>
                        <w:color w:val="73624A"/>
                        <w:w w:val="80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71" type="#_x0000_t202" style="position:absolute;left:2599;top:14600;width:245;height:71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071;mso-column-margin:5.76pt" inset="2.88pt,2.88pt,2.88pt,2.88pt">
                <w:txbxContent>
                  <w:p w:rsidR="00F36B11" w:rsidRPr="00F36B11" w:rsidRDefault="00F36B11" w:rsidP="00F36B11">
                    <w:pPr>
                      <w:rPr>
                        <w:szCs w:val="30"/>
                      </w:rPr>
                    </w:pPr>
                  </w:p>
                </w:txbxContent>
              </v:textbox>
            </v:shape>
            <v:shape id="_x0000_s1190" type="#_x0000_t202" style="position:absolute;left:3512;top:12352;width:6210;height:548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  <v:textbox style="mso-next-textbox:#_x0000_s1190;mso-column-margin:5.76pt" inset="2.88pt,2.88pt,2.88pt,2.88pt">
                <w:txbxContent>
                  <w:p w:rsidR="00007736" w:rsidRPr="00B15306" w:rsidRDefault="009F6D83" w:rsidP="00D43E41">
                    <w:pPr>
                      <w:widowControl w:val="0"/>
                      <w:spacing w:line="360" w:lineRule="exact"/>
                      <w:jc w:val="center"/>
                      <w:rPr>
                        <w:color w:val="1F497D" w:themeColor="text2"/>
                        <w:sz w:val="32"/>
                        <w:szCs w:val="32"/>
                      </w:rPr>
                    </w:pPr>
                    <w:r>
                      <w:rPr>
                        <w:color w:val="1F497D" w:themeColor="text2"/>
                        <w:sz w:val="32"/>
                        <w:szCs w:val="32"/>
                      </w:rPr>
                      <w:t>7206 Moccasin Valley Road</w:t>
                    </w:r>
                    <w:r w:rsidR="005B6D74">
                      <w:rPr>
                        <w:color w:val="1F497D" w:themeColor="text2"/>
                        <w:sz w:val="32"/>
                        <w:szCs w:val="32"/>
                      </w:rPr>
                      <w:t xml:space="preserve"> Lebanon, </w:t>
                    </w:r>
                    <w:r w:rsidR="005B6D74">
                      <w:rPr>
                        <w:color w:val="1F497D" w:themeColor="text2"/>
                        <w:sz w:val="32"/>
                        <w:szCs w:val="32"/>
                      </w:rPr>
                      <w:t>VA</w:t>
                    </w:r>
                  </w:p>
                </w:txbxContent>
              </v:textbox>
            </v:shape>
            <v:shape id="_x0000_s1191" type="#_x0000_t202" style="position:absolute;left:362;top:2889;width:3219;height:8273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  <v:textbox style="mso-next-textbox:#_x0000_s1191;mso-column-margin:5.76pt" inset="2.88pt,2.88pt,2.88pt,2.88pt">
                <w:txbxContent>
                  <w:p w:rsidR="00007736" w:rsidRDefault="00007736" w:rsidP="00007736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Single Family Property</w:t>
                    </w:r>
                  </w:p>
                  <w:p w:rsidR="00007736" w:rsidRDefault="009F6D83" w:rsidP="00007736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Year Built: 1939</w:t>
                    </w:r>
                  </w:p>
                  <w:p w:rsidR="00007736" w:rsidRDefault="009F6D83" w:rsidP="00007736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4</w:t>
                    </w:r>
                    <w:r w:rsidR="00007736">
                      <w:rPr>
                        <w:color w:val="FFFFFE"/>
                        <w:spacing w:val="4"/>
                      </w:rPr>
                      <w:t xml:space="preserve"> Total Bedroom(s)</w:t>
                    </w:r>
                  </w:p>
                  <w:p w:rsidR="00007736" w:rsidRDefault="005B2C47" w:rsidP="00007736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2</w:t>
                    </w:r>
                    <w:r w:rsidR="009F6D83">
                      <w:rPr>
                        <w:color w:val="FFFFFE"/>
                        <w:spacing w:val="4"/>
                      </w:rPr>
                      <w:t xml:space="preserve">.5 </w:t>
                    </w:r>
                    <w:r w:rsidR="00007736">
                      <w:rPr>
                        <w:color w:val="FFFFFE"/>
                        <w:spacing w:val="4"/>
                      </w:rPr>
                      <w:t>Total Bath(s)</w:t>
                    </w:r>
                  </w:p>
                  <w:p w:rsidR="00007736" w:rsidRDefault="009F6D83" w:rsidP="00007736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proofErr w:type="gramStart"/>
                    <w:r>
                      <w:rPr>
                        <w:color w:val="FFFFFE"/>
                        <w:spacing w:val="4"/>
                      </w:rPr>
                      <w:t>Approx. 1564</w:t>
                    </w:r>
                    <w:r w:rsidR="005B2C47">
                      <w:rPr>
                        <w:color w:val="FFFFFE"/>
                        <w:spacing w:val="4"/>
                      </w:rPr>
                      <w:t xml:space="preserve"> </w:t>
                    </w:r>
                    <w:r w:rsidR="00007736">
                      <w:rPr>
                        <w:color w:val="FFFFFE"/>
                        <w:spacing w:val="4"/>
                      </w:rPr>
                      <w:t>sq. ft.</w:t>
                    </w:r>
                    <w:proofErr w:type="gramEnd"/>
                  </w:p>
                  <w:p w:rsidR="00007736" w:rsidRDefault="00D43E41" w:rsidP="00007736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Appro</w:t>
                    </w:r>
                    <w:r w:rsidR="009F6D83">
                      <w:rPr>
                        <w:color w:val="FFFFFE"/>
                        <w:spacing w:val="4"/>
                      </w:rPr>
                      <w:t>x. 1.63</w:t>
                    </w:r>
                    <w:r w:rsidR="00007736">
                      <w:rPr>
                        <w:color w:val="FFFFFE"/>
                        <w:spacing w:val="4"/>
                      </w:rPr>
                      <w:t xml:space="preserve"> acre(s)</w:t>
                    </w:r>
                  </w:p>
                  <w:p w:rsidR="00D43E41" w:rsidRDefault="009F6D83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Metal Roof</w:t>
                    </w:r>
                  </w:p>
                  <w:p w:rsidR="009F6D83" w:rsidRDefault="009F6D83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New Kitchen</w:t>
                    </w:r>
                  </w:p>
                  <w:p w:rsidR="009F6D83" w:rsidRDefault="009F6D83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Creek side</w:t>
                    </w:r>
                  </w:p>
                  <w:p w:rsidR="009F6D83" w:rsidRDefault="009F6D83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Hardwood Floors</w:t>
                    </w:r>
                  </w:p>
                  <w:p w:rsidR="009F6D83" w:rsidRDefault="009F6D83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Basement</w:t>
                    </w:r>
                  </w:p>
                  <w:p w:rsidR="009F6D83" w:rsidRDefault="009F6D83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Wraparound Porch</w:t>
                    </w:r>
                  </w:p>
                  <w:p w:rsidR="009F6D83" w:rsidRDefault="009F6D83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Tile Floors</w:t>
                    </w:r>
                  </w:p>
                  <w:p w:rsidR="009F6D83" w:rsidRDefault="009F6D83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Tilt Windows</w:t>
                    </w:r>
                  </w:p>
                  <w:p w:rsidR="009F6D83" w:rsidRPr="00C669E7" w:rsidRDefault="009F6D83" w:rsidP="00C669E7">
                    <w:pPr>
                      <w:widowControl w:val="0"/>
                      <w:spacing w:line="320" w:lineRule="exact"/>
                      <w:rPr>
                        <w:color w:val="FFFFFE"/>
                        <w:spacing w:val="4"/>
                      </w:rPr>
                    </w:pPr>
                    <w:r>
                      <w:rPr>
                        <w:color w:val="FFFFFE"/>
                        <w:spacing w:val="4"/>
                      </w:rPr>
                      <w:t>Ceiling Fans</w:t>
                    </w:r>
                  </w:p>
                  <w:p w:rsidR="00F36B11" w:rsidRDefault="00F36B11"/>
                  <w:p w:rsidR="00F36B11" w:rsidRDefault="00F36B11"/>
                  <w:p w:rsidR="00F36B11" w:rsidRDefault="00043033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76004" cy="1876301"/>
                          <wp:effectExtent l="19050" t="0" r="5196" b="0"/>
                          <wp:docPr id="13" name="Picture 12" descr="back porch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ack porch.JPG"/>
                                  <pic:cNvPicPr/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6004" cy="18763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89" type="#_x0000_t202" style="position:absolute;left:833;top:12909;width:10656;height:2016;mso-wrap-distance-left:2.88pt;mso-wrap-distance-top:2.88pt;mso-wrap-distance-right:2.88pt;mso-wrap-distance-bottom:2.88pt;mso-position-vertical-relative:page" o:regroupid="1" filled="f" fillcolor="#fffffe" stroked="f" strokecolor="#212120" insetpen="t" o:cliptowrap="t">
              <v:fill color2="#212120"/>
              <v:stroke color2="#fffffe">
                <o:left v:ext="view" color="#212120" color2="#fffffe" joinstyle="miter" insetpen="t"/>
                <o:top v:ext="view" color="#212120" color2="#fffffe" joinstyle="miter" insetpen="t"/>
                <o:right v:ext="view" color="#212120" color2="#fffffe" joinstyle="miter" insetpen="t"/>
                <o:bottom v:ext="view" color="#212120" color2="#fffffe" joinstyle="miter" insetpen="t"/>
                <o:column v:ext="view" color="#212120" color2="#fffffe"/>
              </v:stroke>
              <v:shadow color="#dcd6d4" color2="#dbd5d3 [rgb(219,213,211) cmyk(12.5,9.8,8.63,3.14)]"/>
              <v:textbox style="mso-next-textbox:#_x0000_s1189;mso-column-margin:5.76pt" inset="2.88pt,2.88pt,2.88pt,2.88pt">
                <w:txbxContent>
                  <w:p w:rsidR="00043033" w:rsidRDefault="00043033" w:rsidP="00043033">
                    <w:pPr>
                      <w:jc w:val="center"/>
                      <w:rPr>
                        <w:color w:val="1F497D" w:themeColor="text2"/>
                        <w:sz w:val="28"/>
                        <w:szCs w:val="28"/>
                      </w:rPr>
                    </w:pPr>
                    <w:r w:rsidRPr="00043033">
                      <w:rPr>
                        <w:color w:val="1F497D" w:themeColor="text2"/>
                        <w:sz w:val="28"/>
                        <w:szCs w:val="28"/>
                      </w:rPr>
                      <w:drawing>
                        <wp:inline distT="0" distB="0" distL="0" distR="0">
                          <wp:extent cx="1554018" cy="664452"/>
                          <wp:effectExtent l="19050" t="0" r="8082" b="0"/>
                          <wp:docPr id="33" name="Picture 24" descr="UCHills-Transparent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CHills-Transparent.gif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5667" cy="6651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3033" w:rsidRPr="00043033" w:rsidRDefault="00043033" w:rsidP="00043033">
                    <w:pPr>
                      <w:jc w:val="center"/>
                      <w:rPr>
                        <w:color w:val="1F497D" w:themeColor="text2"/>
                        <w:sz w:val="24"/>
                        <w:szCs w:val="24"/>
                      </w:rPr>
                    </w:pPr>
                    <w:r w:rsidRPr="00043033">
                      <w:rPr>
                        <w:color w:val="1F497D" w:themeColor="text2"/>
                        <w:sz w:val="24"/>
                        <w:szCs w:val="24"/>
                      </w:rPr>
                      <w:t>Stuart &amp; Associates, Realtors</w:t>
                    </w:r>
                  </w:p>
                  <w:p w:rsidR="00043033" w:rsidRPr="00043033" w:rsidRDefault="00043033" w:rsidP="00043033">
                    <w:pPr>
                      <w:jc w:val="center"/>
                      <w:rPr>
                        <w:color w:val="1F497D" w:themeColor="text2"/>
                        <w:sz w:val="24"/>
                        <w:szCs w:val="24"/>
                      </w:rPr>
                    </w:pPr>
                    <w:r w:rsidRPr="00043033">
                      <w:rPr>
                        <w:color w:val="1F497D" w:themeColor="text2"/>
                        <w:sz w:val="24"/>
                        <w:szCs w:val="24"/>
                      </w:rPr>
                      <w:t>307 West Main Street</w:t>
                    </w:r>
                  </w:p>
                  <w:p w:rsidR="00043033" w:rsidRPr="00043033" w:rsidRDefault="00043033" w:rsidP="00043033">
                    <w:pPr>
                      <w:jc w:val="center"/>
                      <w:rPr>
                        <w:color w:val="1F497D" w:themeColor="text2"/>
                        <w:sz w:val="24"/>
                        <w:szCs w:val="24"/>
                      </w:rPr>
                    </w:pPr>
                    <w:r w:rsidRPr="00043033">
                      <w:rPr>
                        <w:color w:val="1F497D" w:themeColor="text2"/>
                        <w:sz w:val="24"/>
                        <w:szCs w:val="24"/>
                      </w:rPr>
                      <w:t>Lebanon, VA 24266</w:t>
                    </w:r>
                  </w:p>
                  <w:p w:rsidR="00007736" w:rsidRPr="00B15306" w:rsidRDefault="00007736" w:rsidP="00043033">
                    <w:pPr>
                      <w:jc w:val="center"/>
                      <w:rPr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="00F46591"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7315200" cy="4876800"/>
            <wp:effectExtent l="19050" t="0" r="0" b="0"/>
            <wp:docPr id="21" name="Picture 20" descr="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36B11"/>
    <w:rsid w:val="00007736"/>
    <w:rsid w:val="00043033"/>
    <w:rsid w:val="000C0763"/>
    <w:rsid w:val="0014116E"/>
    <w:rsid w:val="00174B85"/>
    <w:rsid w:val="001D1097"/>
    <w:rsid w:val="002F17AC"/>
    <w:rsid w:val="00464905"/>
    <w:rsid w:val="004E644B"/>
    <w:rsid w:val="005B2C47"/>
    <w:rsid w:val="005B6D74"/>
    <w:rsid w:val="0064717B"/>
    <w:rsid w:val="007B46E6"/>
    <w:rsid w:val="009F6D83"/>
    <w:rsid w:val="00AF3788"/>
    <w:rsid w:val="00B15306"/>
    <w:rsid w:val="00B62B8B"/>
    <w:rsid w:val="00C64252"/>
    <w:rsid w:val="00C669E7"/>
    <w:rsid w:val="00D43E41"/>
    <w:rsid w:val="00E044C3"/>
    <w:rsid w:val="00ED0330"/>
    <w:rsid w:val="00F36B11"/>
    <w:rsid w:val="00F46591"/>
    <w:rsid w:val="00F52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736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B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B11"/>
    <w:rPr>
      <w:rFonts w:ascii="Tahoma" w:eastAsia="Times New Roman" w:hAnsi="Tahoma" w:cs="Tahoma"/>
      <w:color w:val="21212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53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C\Application%20Data\Microsoft\Templates\LR_RealEstateFlyer_NewList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48712-AD35-47C3-9B95-955D2401A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E38A0C-2163-4783-B238-F88583301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LR_RealEstateFlyer_NewListing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</dc:creator>
  <cp:keywords/>
  <dc:description/>
  <cp:lastModifiedBy>UC</cp:lastModifiedBy>
  <cp:revision>3</cp:revision>
  <cp:lastPrinted>2011-08-31T14:29:00Z</cp:lastPrinted>
  <dcterms:created xsi:type="dcterms:W3CDTF">2011-08-31T14:29:00Z</dcterms:created>
  <dcterms:modified xsi:type="dcterms:W3CDTF">2011-08-31T14:34:00Z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TC103817219990</vt:lpwstr>
  </property>
</Properties>
</file>